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218A6A43" w:rsidR="00226C17" w:rsidRPr="005565B9" w:rsidRDefault="00C34E6E" w:rsidP="005565B9">
      <w:pPr>
        <w:pStyle w:val="SongsLyrics"/>
        <w:rPr>
          <w:rStyle w:val="SongsTitle"/>
        </w:rPr>
      </w:pPr>
      <w:r>
        <w:rPr>
          <w:rStyle w:val="SongsIndex"/>
        </w:rPr>
        <w:t>W16</w:t>
      </w:r>
      <w:r w:rsidR="004116FB" w:rsidRPr="004116FB">
        <w:t>.</w:t>
      </w:r>
      <w:r w:rsidR="009454DF" w:rsidRPr="00C34E6E">
        <w:rPr>
          <w:rStyle w:val="SongsChords"/>
        </w:rPr>
        <w:t>D</w:t>
      </w:r>
      <w:r w:rsidR="004116FB" w:rsidRPr="00AB1B07">
        <w:rPr>
          <w:rStyle w:val="SongsTitle"/>
        </w:rPr>
        <w:t xml:space="preserve"> </w:t>
      </w:r>
      <w:r>
        <w:rPr>
          <w:rStyle w:val="SongsTitle"/>
        </w:rPr>
        <w:t>Worthy</w:t>
      </w:r>
    </w:p>
    <w:p w14:paraId="452ADDC4" w14:textId="77777777" w:rsidR="00FF0C2A" w:rsidRDefault="00FF0C2A" w:rsidP="005565B9">
      <w:pPr>
        <w:pStyle w:val="SongsLyrics"/>
      </w:pPr>
    </w:p>
    <w:p w14:paraId="6BE431C7" w14:textId="159BA6F7" w:rsidR="005565B9" w:rsidRDefault="005565B9" w:rsidP="005565B9">
      <w:pPr>
        <w:pStyle w:val="SongsLyrics"/>
      </w:pPr>
    </w:p>
    <w:p w14:paraId="70503193" w14:textId="77777777" w:rsidR="00C34E6E" w:rsidRDefault="00C34E6E" w:rsidP="00C34E6E">
      <w:pPr>
        <w:pStyle w:val="SongsLyrics"/>
      </w:pPr>
      <w:r>
        <w:t>[Intro]</w:t>
      </w:r>
    </w:p>
    <w:p w14:paraId="6F40B16E" w14:textId="77777777" w:rsidR="00C34E6E" w:rsidRDefault="00C34E6E" w:rsidP="00C34E6E">
      <w:pPr>
        <w:pStyle w:val="SongsLyrics"/>
      </w:pPr>
    </w:p>
    <w:p w14:paraId="17E37FE9" w14:textId="49B46576" w:rsidR="00C34E6E" w:rsidRPr="00C34E6E" w:rsidRDefault="00C34E6E" w:rsidP="00C34E6E">
      <w:pPr>
        <w:pStyle w:val="SongsLyrics"/>
      </w:pPr>
      <w:r w:rsidRPr="00C34E6E">
        <w:rPr>
          <w:rStyle w:val="SongsChords"/>
        </w:rPr>
        <w:t>Bm</w:t>
      </w:r>
      <w:proofErr w:type="gramStart"/>
      <w:r w:rsidRPr="00C34E6E">
        <w:rPr>
          <w:rStyle w:val="SongsChords"/>
        </w:rPr>
        <w:t>7</w:t>
      </w:r>
      <w:r w:rsidRPr="00C34E6E">
        <w:t xml:space="preserve">  </w:t>
      </w:r>
      <w:r w:rsidRPr="00C34E6E">
        <w:rPr>
          <w:rStyle w:val="SongsChords"/>
        </w:rPr>
        <w:t>D</w:t>
      </w:r>
      <w:proofErr w:type="gramEnd"/>
      <w:r w:rsidRPr="00C34E6E">
        <w:t xml:space="preserve">  </w:t>
      </w:r>
      <w:proofErr w:type="gramStart"/>
      <w:r w:rsidRPr="00C34E6E">
        <w:rPr>
          <w:rStyle w:val="SongsChords"/>
        </w:rPr>
        <w:t>G</w:t>
      </w:r>
      <w:r w:rsidRPr="00C34E6E">
        <w:t xml:space="preserve">  </w:t>
      </w:r>
      <w:r w:rsidRPr="00C34E6E">
        <w:rPr>
          <w:rStyle w:val="SongsChords"/>
        </w:rPr>
        <w:t>A</w:t>
      </w:r>
      <w:proofErr w:type="gramEnd"/>
    </w:p>
    <w:p w14:paraId="0DAEBDE7" w14:textId="28A53EA7" w:rsidR="00C34E6E" w:rsidRDefault="00C34E6E" w:rsidP="00C34E6E">
      <w:pPr>
        <w:pStyle w:val="SongsLyrics"/>
      </w:pPr>
    </w:p>
    <w:p w14:paraId="03B7F980" w14:textId="66615DE3" w:rsidR="00C34E6E" w:rsidRDefault="00C34E6E" w:rsidP="00C34E6E">
      <w:pPr>
        <w:pStyle w:val="SongsLyrics"/>
      </w:pPr>
    </w:p>
    <w:p w14:paraId="43EB47EA" w14:textId="77777777" w:rsidR="00C34E6E" w:rsidRDefault="00C34E6E" w:rsidP="00C34E6E">
      <w:pPr>
        <w:pStyle w:val="SongsLyrics"/>
      </w:pPr>
      <w:r>
        <w:t>[Verse 1]</w:t>
      </w:r>
    </w:p>
    <w:p w14:paraId="1C587185" w14:textId="77777777" w:rsidR="00C34E6E" w:rsidRDefault="00C34E6E" w:rsidP="00C34E6E">
      <w:pPr>
        <w:pStyle w:val="SongsLyrics"/>
      </w:pPr>
    </w:p>
    <w:p w14:paraId="3432C07D" w14:textId="405BC9C5" w:rsidR="00C34E6E" w:rsidRPr="00C34E6E" w:rsidRDefault="00C34E6E" w:rsidP="00C34E6E">
      <w:pPr>
        <w:pStyle w:val="SongsLyrics"/>
      </w:pPr>
      <w:r w:rsidRPr="00C34E6E">
        <w:rPr>
          <w:rStyle w:val="SongsChords"/>
        </w:rPr>
        <w:t>D</w:t>
      </w:r>
      <w:r w:rsidRPr="00C34E6E">
        <w:t xml:space="preserve">           </w:t>
      </w:r>
      <w:r w:rsidRPr="00C34E6E">
        <w:rPr>
          <w:rStyle w:val="SongsChords"/>
        </w:rPr>
        <w:t>Asus4</w:t>
      </w:r>
      <w:r w:rsidRPr="00C34E6E">
        <w:t xml:space="preserve">          </w:t>
      </w:r>
      <w:r w:rsidRPr="00C34E6E">
        <w:rPr>
          <w:rStyle w:val="SongsChords"/>
        </w:rPr>
        <w:t>A</w:t>
      </w:r>
    </w:p>
    <w:p w14:paraId="1A0F4524" w14:textId="77777777" w:rsidR="00C34E6E" w:rsidRDefault="00C34E6E" w:rsidP="00C34E6E">
      <w:pPr>
        <w:pStyle w:val="SongsLyrics"/>
      </w:pPr>
      <w:r>
        <w:t xml:space="preserve">  It was my cross You bore</w:t>
      </w:r>
    </w:p>
    <w:p w14:paraId="56DC45BA" w14:textId="77777777" w:rsidR="00C34E6E" w:rsidRPr="00C34E6E" w:rsidRDefault="00C34E6E" w:rsidP="00C34E6E">
      <w:pPr>
        <w:pStyle w:val="SongsLyrics"/>
      </w:pPr>
      <w:r w:rsidRPr="00C34E6E">
        <w:t xml:space="preserve">           </w:t>
      </w:r>
      <w:r w:rsidRPr="00C34E6E">
        <w:rPr>
          <w:rStyle w:val="SongsChords"/>
        </w:rPr>
        <w:t>D/F#</w:t>
      </w:r>
      <w:r w:rsidRPr="00C34E6E">
        <w:t xml:space="preserve">        </w:t>
      </w:r>
      <w:r w:rsidRPr="00C34E6E">
        <w:rPr>
          <w:rStyle w:val="SongsChords"/>
        </w:rPr>
        <w:t>G</w:t>
      </w:r>
      <w:r w:rsidRPr="00C34E6E">
        <w:t xml:space="preserve">           </w:t>
      </w:r>
      <w:r w:rsidRPr="00C34E6E">
        <w:rPr>
          <w:rStyle w:val="SongsChords"/>
        </w:rPr>
        <w:t>D/</w:t>
      </w:r>
      <w:proofErr w:type="gramStart"/>
      <w:r w:rsidRPr="00C34E6E">
        <w:rPr>
          <w:rStyle w:val="SongsChords"/>
        </w:rPr>
        <w:t>A</w:t>
      </w:r>
      <w:r w:rsidRPr="00C34E6E">
        <w:t xml:space="preserve">  </w:t>
      </w:r>
      <w:proofErr w:type="spellStart"/>
      <w:r w:rsidRPr="00C34E6E">
        <w:rPr>
          <w:rStyle w:val="SongsChords"/>
        </w:rPr>
        <w:t>A</w:t>
      </w:r>
      <w:proofErr w:type="spellEnd"/>
      <w:proofErr w:type="gramEnd"/>
    </w:p>
    <w:p w14:paraId="5B6BCDA1" w14:textId="77777777" w:rsidR="00C34E6E" w:rsidRDefault="00C34E6E" w:rsidP="00C34E6E">
      <w:pPr>
        <w:pStyle w:val="SongsLyrics"/>
      </w:pPr>
      <w:proofErr w:type="gramStart"/>
      <w:r>
        <w:t>So</w:t>
      </w:r>
      <w:proofErr w:type="gramEnd"/>
      <w:r>
        <w:t xml:space="preserve"> I could live in the freedom You died for</w:t>
      </w:r>
    </w:p>
    <w:p w14:paraId="51BC8A41" w14:textId="77777777" w:rsidR="00C34E6E" w:rsidRPr="00C34E6E" w:rsidRDefault="00C34E6E" w:rsidP="00C34E6E">
      <w:pPr>
        <w:pStyle w:val="SongsLyrics"/>
      </w:pPr>
      <w:r w:rsidRPr="00C34E6E">
        <w:rPr>
          <w:rStyle w:val="SongsChords"/>
        </w:rPr>
        <w:t>D</w:t>
      </w:r>
      <w:r w:rsidRPr="00C34E6E">
        <w:t xml:space="preserve">            </w:t>
      </w:r>
      <w:r w:rsidRPr="00C34E6E">
        <w:rPr>
          <w:rStyle w:val="SongsChords"/>
        </w:rPr>
        <w:t>Asus4</w:t>
      </w:r>
      <w:r w:rsidRPr="00C34E6E">
        <w:t xml:space="preserve">         </w:t>
      </w:r>
      <w:r w:rsidRPr="00C34E6E">
        <w:rPr>
          <w:rStyle w:val="SongsChords"/>
        </w:rPr>
        <w:t>A</w:t>
      </w:r>
    </w:p>
    <w:p w14:paraId="4910C79D" w14:textId="77777777" w:rsidR="00C34E6E" w:rsidRDefault="00C34E6E" w:rsidP="00C34E6E">
      <w:pPr>
        <w:pStyle w:val="SongsLyrics"/>
      </w:pPr>
      <w:r>
        <w:t xml:space="preserve">  And now my life is Yours</w:t>
      </w:r>
    </w:p>
    <w:p w14:paraId="23C6B05F" w14:textId="77777777" w:rsidR="00C34E6E" w:rsidRPr="00C34E6E" w:rsidRDefault="00C34E6E" w:rsidP="00C34E6E">
      <w:pPr>
        <w:pStyle w:val="SongsLyrics"/>
      </w:pPr>
      <w:r w:rsidRPr="00C34E6E">
        <w:t xml:space="preserve">           </w:t>
      </w:r>
      <w:r w:rsidRPr="00C34E6E">
        <w:rPr>
          <w:rStyle w:val="SongsChords"/>
        </w:rPr>
        <w:t>D/F#</w:t>
      </w:r>
      <w:r w:rsidRPr="00C34E6E">
        <w:t xml:space="preserve">         </w:t>
      </w:r>
      <w:r w:rsidRPr="00C34E6E">
        <w:rPr>
          <w:rStyle w:val="SongsChords"/>
        </w:rPr>
        <w:t>G</w:t>
      </w:r>
      <w:r w:rsidRPr="00C34E6E">
        <w:t xml:space="preserve">           </w:t>
      </w:r>
      <w:r w:rsidRPr="00C34E6E">
        <w:rPr>
          <w:rStyle w:val="SongsChords"/>
        </w:rPr>
        <w:t>D/A</w:t>
      </w:r>
      <w:r w:rsidRPr="00C34E6E">
        <w:t xml:space="preserve"> </w:t>
      </w:r>
      <w:proofErr w:type="spellStart"/>
      <w:r w:rsidRPr="00C34E6E">
        <w:rPr>
          <w:rStyle w:val="SongsChords"/>
        </w:rPr>
        <w:t>A</w:t>
      </w:r>
      <w:proofErr w:type="spellEnd"/>
    </w:p>
    <w:p w14:paraId="1868FA4A" w14:textId="77777777" w:rsidR="00C34E6E" w:rsidRDefault="00C34E6E" w:rsidP="00C34E6E">
      <w:pPr>
        <w:pStyle w:val="SongsLyrics"/>
      </w:pPr>
      <w:r>
        <w:t>And I will sing of Your goodness forevermore</w:t>
      </w:r>
    </w:p>
    <w:p w14:paraId="0E56B131" w14:textId="0807C4D3" w:rsidR="00C34E6E" w:rsidRDefault="00C34E6E" w:rsidP="00C34E6E">
      <w:pPr>
        <w:pStyle w:val="SongsLyrics"/>
      </w:pPr>
    </w:p>
    <w:p w14:paraId="2ED86324" w14:textId="2D168D66" w:rsidR="00C34E6E" w:rsidRDefault="00C34E6E" w:rsidP="00C34E6E">
      <w:pPr>
        <w:pStyle w:val="SongsLyrics"/>
      </w:pPr>
    </w:p>
    <w:p w14:paraId="3E603AB7" w14:textId="77777777" w:rsidR="00C34E6E" w:rsidRDefault="00C34E6E" w:rsidP="00C34E6E">
      <w:pPr>
        <w:pStyle w:val="SongsLyrics"/>
      </w:pPr>
      <w:r>
        <w:t>[Chorus]</w:t>
      </w:r>
    </w:p>
    <w:p w14:paraId="5DD7592D" w14:textId="77777777" w:rsidR="00C34E6E" w:rsidRDefault="00C34E6E" w:rsidP="00C34E6E">
      <w:pPr>
        <w:pStyle w:val="SongsLyrics"/>
      </w:pPr>
    </w:p>
    <w:p w14:paraId="0CB941C5" w14:textId="0E41EDAF" w:rsidR="00C34E6E" w:rsidRPr="00C34E6E" w:rsidRDefault="00C34E6E" w:rsidP="00C34E6E">
      <w:pPr>
        <w:pStyle w:val="SongsLyrics"/>
      </w:pPr>
      <w:r w:rsidRPr="00C34E6E">
        <w:rPr>
          <w:rStyle w:val="SongsChords"/>
        </w:rPr>
        <w:t>A</w:t>
      </w:r>
      <w:r w:rsidRPr="00C34E6E">
        <w:t xml:space="preserve">               </w:t>
      </w:r>
      <w:r w:rsidRPr="00C34E6E">
        <w:rPr>
          <w:rStyle w:val="SongsChords"/>
        </w:rPr>
        <w:t>G</w:t>
      </w:r>
      <w:r w:rsidRPr="00C34E6E">
        <w:t xml:space="preserve">       </w:t>
      </w:r>
      <w:r w:rsidRPr="00C34E6E">
        <w:rPr>
          <w:rStyle w:val="SongsChords"/>
        </w:rPr>
        <w:t>A</w:t>
      </w:r>
    </w:p>
    <w:p w14:paraId="3A1CDA64" w14:textId="77777777" w:rsidR="00C34E6E" w:rsidRDefault="00C34E6E" w:rsidP="00C34E6E">
      <w:pPr>
        <w:pStyle w:val="SongsLyrics"/>
      </w:pPr>
      <w:r>
        <w:t>Worthy is Your name, Jesus</w:t>
      </w:r>
    </w:p>
    <w:p w14:paraId="7FF2EE2A" w14:textId="77777777" w:rsidR="00C34E6E" w:rsidRPr="00C34E6E" w:rsidRDefault="00C34E6E" w:rsidP="00C34E6E">
      <w:pPr>
        <w:pStyle w:val="SongsLyrics"/>
      </w:pPr>
      <w:r w:rsidRPr="00C34E6E">
        <w:t xml:space="preserve">                </w:t>
      </w:r>
      <w:r w:rsidRPr="00C34E6E">
        <w:rPr>
          <w:rStyle w:val="SongsChords"/>
        </w:rPr>
        <w:t>D/F#</w:t>
      </w:r>
    </w:p>
    <w:p w14:paraId="25A7B82C" w14:textId="77777777" w:rsidR="00C34E6E" w:rsidRDefault="00C34E6E" w:rsidP="00C34E6E">
      <w:pPr>
        <w:pStyle w:val="SongsLyrics"/>
      </w:pPr>
      <w:r>
        <w:t>You deserve the praise</w:t>
      </w:r>
    </w:p>
    <w:p w14:paraId="2E512DA7" w14:textId="77777777" w:rsidR="00C34E6E" w:rsidRPr="00C34E6E" w:rsidRDefault="00C34E6E" w:rsidP="00C34E6E">
      <w:pPr>
        <w:pStyle w:val="SongsLyrics"/>
      </w:pPr>
      <w:r w:rsidRPr="00C34E6E">
        <w:t xml:space="preserve">                </w:t>
      </w:r>
      <w:r w:rsidRPr="00C34E6E">
        <w:rPr>
          <w:rStyle w:val="SongsChords"/>
        </w:rPr>
        <w:t>Bm7</w:t>
      </w:r>
    </w:p>
    <w:p w14:paraId="7B5125F3" w14:textId="77777777" w:rsidR="00C34E6E" w:rsidRDefault="00C34E6E" w:rsidP="00C34E6E">
      <w:pPr>
        <w:pStyle w:val="SongsLyrics"/>
      </w:pPr>
      <w:r>
        <w:t>Worthy is Your name</w:t>
      </w:r>
    </w:p>
    <w:p w14:paraId="7329C3A6" w14:textId="77777777" w:rsidR="00C34E6E" w:rsidRPr="00C34E6E" w:rsidRDefault="00C34E6E" w:rsidP="00C34E6E">
      <w:pPr>
        <w:pStyle w:val="SongsLyrics"/>
      </w:pPr>
      <w:r w:rsidRPr="00C34E6E">
        <w:t xml:space="preserve">                </w:t>
      </w:r>
      <w:r w:rsidRPr="00C34E6E">
        <w:rPr>
          <w:rStyle w:val="SongsChords"/>
        </w:rPr>
        <w:t>G</w:t>
      </w:r>
      <w:r w:rsidRPr="00C34E6E">
        <w:t xml:space="preserve">       </w:t>
      </w:r>
      <w:r w:rsidRPr="00C34E6E">
        <w:rPr>
          <w:rStyle w:val="SongsChords"/>
        </w:rPr>
        <w:t>A</w:t>
      </w:r>
    </w:p>
    <w:p w14:paraId="2443B88F" w14:textId="77777777" w:rsidR="00C34E6E" w:rsidRDefault="00C34E6E" w:rsidP="00C34E6E">
      <w:pPr>
        <w:pStyle w:val="SongsLyrics"/>
      </w:pPr>
      <w:r>
        <w:t>Worthy is Your name, Jesus</w:t>
      </w:r>
    </w:p>
    <w:p w14:paraId="550C0629" w14:textId="77777777" w:rsidR="00C34E6E" w:rsidRPr="00C34E6E" w:rsidRDefault="00C34E6E" w:rsidP="00C34E6E">
      <w:pPr>
        <w:pStyle w:val="SongsLyrics"/>
      </w:pPr>
      <w:r w:rsidRPr="00C34E6E">
        <w:t xml:space="preserve">                </w:t>
      </w:r>
      <w:r w:rsidRPr="00C34E6E">
        <w:rPr>
          <w:rStyle w:val="SongsChords"/>
        </w:rPr>
        <w:t>D/F#</w:t>
      </w:r>
    </w:p>
    <w:p w14:paraId="49554649" w14:textId="77777777" w:rsidR="00C34E6E" w:rsidRDefault="00C34E6E" w:rsidP="00C34E6E">
      <w:pPr>
        <w:pStyle w:val="SongsLyrics"/>
      </w:pPr>
      <w:r>
        <w:t>You deserve the praise</w:t>
      </w:r>
    </w:p>
    <w:p w14:paraId="67762DDE" w14:textId="77777777" w:rsidR="00C34E6E" w:rsidRPr="00C34E6E" w:rsidRDefault="00C34E6E" w:rsidP="00C34E6E">
      <w:pPr>
        <w:pStyle w:val="SongsLyrics"/>
      </w:pPr>
      <w:r w:rsidRPr="00C34E6E">
        <w:t xml:space="preserve">                </w:t>
      </w:r>
      <w:r w:rsidRPr="00C34E6E">
        <w:rPr>
          <w:rStyle w:val="SongsChords"/>
        </w:rPr>
        <w:t>Bm7</w:t>
      </w:r>
    </w:p>
    <w:p w14:paraId="3BCA8533" w14:textId="77777777" w:rsidR="00C34E6E" w:rsidRDefault="00C34E6E" w:rsidP="00C34E6E">
      <w:pPr>
        <w:pStyle w:val="SongsLyrics"/>
      </w:pPr>
      <w:r>
        <w:t>Worthy is Your name</w:t>
      </w:r>
    </w:p>
    <w:p w14:paraId="6364D06A" w14:textId="1FE3B77C" w:rsidR="00C34E6E" w:rsidRDefault="00C34E6E" w:rsidP="00C34E6E">
      <w:pPr>
        <w:pStyle w:val="SongsLyrics"/>
      </w:pPr>
    </w:p>
    <w:p w14:paraId="2D9C5903" w14:textId="7E02C086" w:rsidR="00C34E6E" w:rsidRDefault="00C34E6E" w:rsidP="00C34E6E">
      <w:pPr>
        <w:pStyle w:val="SongsLyrics"/>
      </w:pPr>
    </w:p>
    <w:p w14:paraId="620F8E25" w14:textId="77777777" w:rsidR="00C34E6E" w:rsidRDefault="00C34E6E" w:rsidP="00C34E6E">
      <w:pPr>
        <w:pStyle w:val="SongsLyrics"/>
      </w:pPr>
      <w:r>
        <w:t>[Interlude]</w:t>
      </w:r>
    </w:p>
    <w:p w14:paraId="1453739C" w14:textId="77777777" w:rsidR="00C34E6E" w:rsidRDefault="00C34E6E" w:rsidP="00C34E6E">
      <w:pPr>
        <w:pStyle w:val="SongsLyrics"/>
      </w:pPr>
    </w:p>
    <w:p w14:paraId="09CD1B47" w14:textId="4AA0C286" w:rsidR="00C34E6E" w:rsidRPr="00C34E6E" w:rsidRDefault="00C34E6E" w:rsidP="00C34E6E">
      <w:pPr>
        <w:pStyle w:val="SongsLyrics"/>
      </w:pPr>
      <w:r w:rsidRPr="00C34E6E">
        <w:t>(</w:t>
      </w:r>
      <w:r w:rsidRPr="00C34E6E">
        <w:rPr>
          <w:rStyle w:val="SongsChords"/>
        </w:rPr>
        <w:t>Bm7</w:t>
      </w:r>
      <w:r w:rsidRPr="00C34E6E">
        <w:t xml:space="preserve">) </w:t>
      </w:r>
      <w:proofErr w:type="gramStart"/>
      <w:r w:rsidRPr="00C34E6E">
        <w:rPr>
          <w:rStyle w:val="SongsChords"/>
        </w:rPr>
        <w:t>D</w:t>
      </w:r>
      <w:r w:rsidRPr="00C34E6E">
        <w:t xml:space="preserve">  </w:t>
      </w:r>
      <w:r w:rsidRPr="00C34E6E">
        <w:rPr>
          <w:rStyle w:val="SongsChords"/>
        </w:rPr>
        <w:t>G</w:t>
      </w:r>
      <w:proofErr w:type="gramEnd"/>
      <w:r w:rsidRPr="00C34E6E">
        <w:t xml:space="preserve">  </w:t>
      </w:r>
      <w:r w:rsidRPr="00C34E6E">
        <w:rPr>
          <w:rStyle w:val="SongsChords"/>
        </w:rPr>
        <w:t>A</w:t>
      </w:r>
    </w:p>
    <w:p w14:paraId="2F749FB8" w14:textId="6086F4D9" w:rsidR="00C34E6E" w:rsidRDefault="00C34E6E" w:rsidP="00C34E6E">
      <w:pPr>
        <w:pStyle w:val="SongsLyrics"/>
      </w:pPr>
    </w:p>
    <w:p w14:paraId="28202A97" w14:textId="346C061E" w:rsidR="00C34E6E" w:rsidRDefault="00C34E6E" w:rsidP="00C34E6E">
      <w:pPr>
        <w:pStyle w:val="SongsLyrics"/>
      </w:pPr>
    </w:p>
    <w:p w14:paraId="3698C3F0" w14:textId="77777777" w:rsidR="00C34E6E" w:rsidRDefault="00C34E6E" w:rsidP="00C34E6E">
      <w:pPr>
        <w:pStyle w:val="SongsLyrics"/>
      </w:pPr>
      <w:r>
        <w:br w:type="column"/>
      </w:r>
    </w:p>
    <w:p w14:paraId="5A708BFA" w14:textId="77777777" w:rsidR="00C34E6E" w:rsidRDefault="00C34E6E" w:rsidP="00C34E6E">
      <w:pPr>
        <w:pStyle w:val="SongsLyrics"/>
      </w:pPr>
    </w:p>
    <w:p w14:paraId="44548087" w14:textId="77777777" w:rsidR="00C34E6E" w:rsidRDefault="00C34E6E" w:rsidP="00C34E6E">
      <w:pPr>
        <w:pStyle w:val="SongsLyrics"/>
      </w:pPr>
    </w:p>
    <w:p w14:paraId="750EA70A" w14:textId="2AB6DD4C" w:rsidR="00C34E6E" w:rsidRDefault="00C34E6E" w:rsidP="00C34E6E">
      <w:pPr>
        <w:pStyle w:val="SongsLyrics"/>
      </w:pPr>
      <w:r>
        <w:t>[Verse 2]</w:t>
      </w:r>
    </w:p>
    <w:p w14:paraId="6796A8E4" w14:textId="77777777" w:rsidR="00C34E6E" w:rsidRDefault="00C34E6E" w:rsidP="00C34E6E">
      <w:pPr>
        <w:pStyle w:val="SongsLyrics"/>
      </w:pPr>
    </w:p>
    <w:p w14:paraId="4E2B0FB6" w14:textId="2F338C35" w:rsidR="00C34E6E" w:rsidRPr="00C34E6E" w:rsidRDefault="00C34E6E" w:rsidP="00C34E6E">
      <w:pPr>
        <w:pStyle w:val="SongsLyrics"/>
      </w:pPr>
      <w:r w:rsidRPr="00C34E6E">
        <w:rPr>
          <w:rStyle w:val="SongsChords"/>
        </w:rPr>
        <w:t>D</w:t>
      </w:r>
      <w:r w:rsidRPr="00C34E6E">
        <w:t xml:space="preserve">            </w:t>
      </w:r>
      <w:r w:rsidRPr="00C34E6E">
        <w:rPr>
          <w:rStyle w:val="SongsChords"/>
        </w:rPr>
        <w:t>Asus4</w:t>
      </w:r>
      <w:r w:rsidRPr="00C34E6E">
        <w:t xml:space="preserve">         </w:t>
      </w:r>
      <w:r w:rsidRPr="00C34E6E">
        <w:rPr>
          <w:rStyle w:val="SongsChords"/>
        </w:rPr>
        <w:t>A</w:t>
      </w:r>
    </w:p>
    <w:p w14:paraId="6506944E" w14:textId="77777777" w:rsidR="00C34E6E" w:rsidRDefault="00C34E6E" w:rsidP="00C34E6E">
      <w:pPr>
        <w:pStyle w:val="SongsLyrics"/>
      </w:pPr>
      <w:r>
        <w:t xml:space="preserve">  And now my shame is gone</w:t>
      </w:r>
    </w:p>
    <w:p w14:paraId="48745059" w14:textId="77777777" w:rsidR="00C34E6E" w:rsidRPr="00C34E6E" w:rsidRDefault="00C34E6E" w:rsidP="00C34E6E">
      <w:pPr>
        <w:pStyle w:val="SongsLyrics"/>
      </w:pPr>
      <w:r w:rsidRPr="00C34E6E">
        <w:t xml:space="preserve">         </w:t>
      </w:r>
      <w:r w:rsidRPr="00C34E6E">
        <w:rPr>
          <w:rStyle w:val="SongsChords"/>
        </w:rPr>
        <w:t>D/F#</w:t>
      </w:r>
      <w:r w:rsidRPr="00C34E6E">
        <w:t xml:space="preserve">          </w:t>
      </w:r>
      <w:r w:rsidRPr="00C34E6E">
        <w:rPr>
          <w:rStyle w:val="SongsChords"/>
        </w:rPr>
        <w:t>G</w:t>
      </w:r>
      <w:r w:rsidRPr="00C34E6E">
        <w:t xml:space="preserve">        </w:t>
      </w:r>
      <w:r w:rsidRPr="00C34E6E">
        <w:rPr>
          <w:rStyle w:val="SongsChords"/>
        </w:rPr>
        <w:t>D/A</w:t>
      </w:r>
      <w:r w:rsidRPr="00C34E6E">
        <w:t xml:space="preserve"> </w:t>
      </w:r>
      <w:proofErr w:type="spellStart"/>
      <w:r w:rsidRPr="00C34E6E">
        <w:rPr>
          <w:rStyle w:val="SongsChords"/>
        </w:rPr>
        <w:t>A</w:t>
      </w:r>
      <w:proofErr w:type="spellEnd"/>
    </w:p>
    <w:p w14:paraId="313B4245" w14:textId="77777777" w:rsidR="00C34E6E" w:rsidRDefault="00C34E6E" w:rsidP="00C34E6E">
      <w:pPr>
        <w:pStyle w:val="SongsLyrics"/>
      </w:pPr>
      <w:r>
        <w:t xml:space="preserve">I stand amazed in Your love </w:t>
      </w:r>
      <w:proofErr w:type="spellStart"/>
      <w:r>
        <w:t>undenia-ble</w:t>
      </w:r>
      <w:proofErr w:type="spellEnd"/>
    </w:p>
    <w:p w14:paraId="496A2609" w14:textId="77777777" w:rsidR="00C34E6E" w:rsidRPr="00C34E6E" w:rsidRDefault="00C34E6E" w:rsidP="00C34E6E">
      <w:pPr>
        <w:pStyle w:val="SongsLyrics"/>
      </w:pPr>
      <w:r w:rsidRPr="00C34E6E">
        <w:rPr>
          <w:rStyle w:val="SongsChords"/>
        </w:rPr>
        <w:t>D</w:t>
      </w:r>
      <w:r w:rsidRPr="00C34E6E">
        <w:t xml:space="preserve">                 </w:t>
      </w:r>
      <w:r w:rsidRPr="00C34E6E">
        <w:rPr>
          <w:rStyle w:val="SongsChords"/>
        </w:rPr>
        <w:t>Asus4</w:t>
      </w:r>
      <w:r w:rsidRPr="00C34E6E">
        <w:t xml:space="preserve">     </w:t>
      </w:r>
      <w:r w:rsidRPr="00C34E6E">
        <w:rPr>
          <w:rStyle w:val="SongsChords"/>
        </w:rPr>
        <w:t>A</w:t>
      </w:r>
    </w:p>
    <w:p w14:paraId="0842005D" w14:textId="77777777" w:rsidR="00C34E6E" w:rsidRDefault="00C34E6E" w:rsidP="00C34E6E">
      <w:pPr>
        <w:pStyle w:val="SongsLyrics"/>
      </w:pPr>
      <w:r>
        <w:t xml:space="preserve">  Your grace goes on and on</w:t>
      </w:r>
    </w:p>
    <w:p w14:paraId="6714A223" w14:textId="77777777" w:rsidR="00C34E6E" w:rsidRPr="00C34E6E" w:rsidRDefault="00C34E6E" w:rsidP="00C34E6E">
      <w:pPr>
        <w:pStyle w:val="SongsLyrics"/>
      </w:pPr>
      <w:r w:rsidRPr="00C34E6E">
        <w:t xml:space="preserve">           </w:t>
      </w:r>
      <w:r w:rsidRPr="00C34E6E">
        <w:rPr>
          <w:rStyle w:val="SongsChords"/>
        </w:rPr>
        <w:t>D/F#</w:t>
      </w:r>
      <w:r w:rsidRPr="00C34E6E">
        <w:t xml:space="preserve">         </w:t>
      </w:r>
      <w:r w:rsidRPr="00C34E6E">
        <w:rPr>
          <w:rStyle w:val="SongsChords"/>
        </w:rPr>
        <w:t>G</w:t>
      </w:r>
      <w:r w:rsidRPr="00C34E6E">
        <w:t xml:space="preserve">           </w:t>
      </w:r>
      <w:r w:rsidRPr="00C34E6E">
        <w:rPr>
          <w:rStyle w:val="SongsChords"/>
        </w:rPr>
        <w:t>D/A</w:t>
      </w:r>
      <w:r w:rsidRPr="00C34E6E">
        <w:t xml:space="preserve"> </w:t>
      </w:r>
      <w:proofErr w:type="spellStart"/>
      <w:r w:rsidRPr="00C34E6E">
        <w:rPr>
          <w:rStyle w:val="SongsChords"/>
        </w:rPr>
        <w:t>A</w:t>
      </w:r>
      <w:proofErr w:type="spellEnd"/>
    </w:p>
    <w:p w14:paraId="1D9CF4F4" w14:textId="77777777" w:rsidR="00C34E6E" w:rsidRDefault="00C34E6E" w:rsidP="00C34E6E">
      <w:pPr>
        <w:pStyle w:val="SongsLyrics"/>
      </w:pPr>
      <w:r>
        <w:t>And I will sing of Your goodness forevermore</w:t>
      </w:r>
    </w:p>
    <w:p w14:paraId="296DFF1F" w14:textId="78D3A5AA" w:rsidR="00C34E6E" w:rsidRDefault="00C34E6E" w:rsidP="00C34E6E">
      <w:pPr>
        <w:pStyle w:val="SongsLyrics"/>
      </w:pPr>
    </w:p>
    <w:p w14:paraId="7650535A" w14:textId="124803A8" w:rsidR="00C34E6E" w:rsidRDefault="00C34E6E" w:rsidP="00C34E6E">
      <w:pPr>
        <w:pStyle w:val="SongsLyrics"/>
      </w:pPr>
    </w:p>
    <w:p w14:paraId="029A931E" w14:textId="77777777" w:rsidR="00C34E6E" w:rsidRDefault="00C34E6E" w:rsidP="00C34E6E">
      <w:pPr>
        <w:pStyle w:val="SongsLyrics"/>
      </w:pPr>
      <w:r>
        <w:t>[Instrumental]</w:t>
      </w:r>
    </w:p>
    <w:p w14:paraId="58BEA994" w14:textId="77777777" w:rsidR="00C34E6E" w:rsidRDefault="00C34E6E" w:rsidP="00C34E6E">
      <w:pPr>
        <w:pStyle w:val="SongsLyrics"/>
      </w:pPr>
    </w:p>
    <w:p w14:paraId="7F0A9D44" w14:textId="6FC0F688" w:rsidR="00C34E6E" w:rsidRPr="00C34E6E" w:rsidRDefault="00C34E6E" w:rsidP="00C34E6E">
      <w:pPr>
        <w:pStyle w:val="SongsLyrics"/>
      </w:pPr>
      <w:r w:rsidRPr="00C34E6E">
        <w:rPr>
          <w:rStyle w:val="SongsChords"/>
        </w:rPr>
        <w:t>G</w:t>
      </w:r>
      <w:r w:rsidRPr="00C34E6E">
        <w:t xml:space="preserve"> </w:t>
      </w:r>
      <w:r w:rsidRPr="00C34E6E">
        <w:rPr>
          <w:rStyle w:val="SongsChords"/>
        </w:rPr>
        <w:t>Em7</w:t>
      </w:r>
      <w:r w:rsidRPr="00C34E6E">
        <w:t xml:space="preserve"> </w:t>
      </w:r>
      <w:r w:rsidRPr="00C34E6E">
        <w:rPr>
          <w:rStyle w:val="SongsChords"/>
        </w:rPr>
        <w:t>Bm7</w:t>
      </w:r>
      <w:r w:rsidRPr="00C34E6E">
        <w:t xml:space="preserve"> </w:t>
      </w:r>
      <w:proofErr w:type="gramStart"/>
      <w:r w:rsidRPr="00C34E6E">
        <w:rPr>
          <w:rStyle w:val="SongsChords"/>
        </w:rPr>
        <w:t>A</w:t>
      </w:r>
      <w:proofErr w:type="gramEnd"/>
      <w:r w:rsidRPr="00C34E6E">
        <w:t xml:space="preserve"> </w:t>
      </w:r>
      <w:r w:rsidRPr="00C34E6E">
        <w:rPr>
          <w:rStyle w:val="SongsChords"/>
        </w:rPr>
        <w:t>D/F#</w:t>
      </w:r>
    </w:p>
    <w:p w14:paraId="554042D3" w14:textId="257C7B71" w:rsidR="00C34E6E" w:rsidRDefault="00C34E6E" w:rsidP="00C34E6E">
      <w:pPr>
        <w:pStyle w:val="SongsLyrics"/>
      </w:pPr>
    </w:p>
    <w:p w14:paraId="1D5072A5" w14:textId="33986E60" w:rsidR="00C34E6E" w:rsidRDefault="00C34E6E" w:rsidP="00C34E6E">
      <w:pPr>
        <w:pStyle w:val="SongsLyrics"/>
      </w:pPr>
    </w:p>
    <w:p w14:paraId="324ADD30" w14:textId="77777777" w:rsidR="00C34E6E" w:rsidRDefault="00C34E6E" w:rsidP="00C34E6E">
      <w:pPr>
        <w:pStyle w:val="SongsLyrics"/>
      </w:pPr>
      <w:r>
        <w:t>[Bridge]</w:t>
      </w:r>
    </w:p>
    <w:p w14:paraId="1B3B7AC7" w14:textId="77777777" w:rsidR="00C34E6E" w:rsidRDefault="00C34E6E" w:rsidP="00C34E6E">
      <w:pPr>
        <w:pStyle w:val="SongsLyrics"/>
      </w:pPr>
    </w:p>
    <w:p w14:paraId="7D144B95" w14:textId="79CF27EC" w:rsidR="00C34E6E" w:rsidRPr="00C34E6E" w:rsidRDefault="00C34E6E" w:rsidP="00C34E6E">
      <w:pPr>
        <w:pStyle w:val="SongsLyrics"/>
      </w:pPr>
      <w:r w:rsidRPr="00C34E6E">
        <w:t xml:space="preserve">     </w:t>
      </w:r>
      <w:r w:rsidRPr="00C34E6E">
        <w:rPr>
          <w:rStyle w:val="SongsChords"/>
        </w:rPr>
        <w:t>G</w:t>
      </w:r>
    </w:p>
    <w:p w14:paraId="0EA48878" w14:textId="77777777" w:rsidR="00C34E6E" w:rsidRDefault="00C34E6E" w:rsidP="00C34E6E">
      <w:pPr>
        <w:pStyle w:val="SongsLyrics"/>
      </w:pPr>
      <w:r>
        <w:t>Be exalted now in the heavens</w:t>
      </w:r>
    </w:p>
    <w:p w14:paraId="59142874" w14:textId="77777777" w:rsidR="00C34E6E" w:rsidRPr="00C34E6E" w:rsidRDefault="00C34E6E" w:rsidP="00C34E6E">
      <w:pPr>
        <w:pStyle w:val="SongsLyrics"/>
      </w:pPr>
      <w:r w:rsidRPr="00C34E6E">
        <w:t xml:space="preserve">      </w:t>
      </w:r>
      <w:r w:rsidRPr="00C34E6E">
        <w:rPr>
          <w:rStyle w:val="SongsChords"/>
        </w:rPr>
        <w:t>Em7</w:t>
      </w:r>
    </w:p>
    <w:p w14:paraId="7560C134" w14:textId="77777777" w:rsidR="00C34E6E" w:rsidRDefault="00C34E6E" w:rsidP="00C34E6E">
      <w:pPr>
        <w:pStyle w:val="SongsLyrics"/>
      </w:pPr>
      <w:r>
        <w:t>As Your glory fills this place</w:t>
      </w:r>
    </w:p>
    <w:p w14:paraId="1BE0EAA5" w14:textId="77777777" w:rsidR="00C34E6E" w:rsidRPr="00C34E6E" w:rsidRDefault="00C34E6E" w:rsidP="00C34E6E">
      <w:pPr>
        <w:pStyle w:val="SongsLyrics"/>
      </w:pPr>
      <w:r w:rsidRPr="00C34E6E">
        <w:t xml:space="preserve">     </w:t>
      </w:r>
      <w:r w:rsidRPr="00C34E6E">
        <w:rPr>
          <w:rStyle w:val="SongsChords"/>
        </w:rPr>
        <w:t>Bm7</w:t>
      </w:r>
    </w:p>
    <w:p w14:paraId="1E966E12" w14:textId="77777777" w:rsidR="00C34E6E" w:rsidRDefault="00C34E6E" w:rsidP="00C34E6E">
      <w:pPr>
        <w:pStyle w:val="SongsLyrics"/>
      </w:pPr>
      <w:r>
        <w:t>You alone deserve our praise</w:t>
      </w:r>
    </w:p>
    <w:p w14:paraId="0C096FE0" w14:textId="77777777" w:rsidR="00C34E6E" w:rsidRPr="00C34E6E" w:rsidRDefault="00C34E6E" w:rsidP="00C34E6E">
      <w:pPr>
        <w:pStyle w:val="SongsLyrics"/>
      </w:pPr>
      <w:r w:rsidRPr="00C34E6E">
        <w:t xml:space="preserve">       </w:t>
      </w:r>
      <w:r w:rsidRPr="00C34E6E">
        <w:rPr>
          <w:rStyle w:val="SongsChords"/>
        </w:rPr>
        <w:t>A</w:t>
      </w:r>
      <w:r w:rsidRPr="00C34E6E">
        <w:t xml:space="preserve">                   </w:t>
      </w:r>
      <w:r w:rsidRPr="00C34E6E">
        <w:rPr>
          <w:rStyle w:val="SongsChords"/>
        </w:rPr>
        <w:t>D/F#</w:t>
      </w:r>
    </w:p>
    <w:p w14:paraId="5D018279" w14:textId="7C2818BB" w:rsidR="00C34E6E" w:rsidRDefault="00C34E6E" w:rsidP="00C34E6E">
      <w:pPr>
        <w:pStyle w:val="SongsLyrics"/>
      </w:pPr>
      <w:r>
        <w:t>You're the name above all names</w:t>
      </w:r>
      <w:r>
        <w:t xml:space="preserve"> (x6)</w:t>
      </w:r>
    </w:p>
    <w:p w14:paraId="3F8192D8" w14:textId="77777777" w:rsidR="00C34E6E" w:rsidRDefault="00C34E6E" w:rsidP="00C34E6E">
      <w:pPr>
        <w:pStyle w:val="SongsLyrics"/>
      </w:pPr>
    </w:p>
    <w:p w14:paraId="6C5805BE" w14:textId="77777777" w:rsidR="00C34E6E" w:rsidRDefault="00C34E6E" w:rsidP="00C34E6E">
      <w:pPr>
        <w:pStyle w:val="SongsLyrics"/>
      </w:pPr>
    </w:p>
    <w:p w14:paraId="1DF74CBA" w14:textId="77777777" w:rsidR="00C34E6E" w:rsidRDefault="00C34E6E" w:rsidP="00C34E6E">
      <w:pPr>
        <w:pStyle w:val="SongsLyrics"/>
      </w:pPr>
      <w:r>
        <w:t>[Instrumental]</w:t>
      </w:r>
    </w:p>
    <w:p w14:paraId="68EC449C" w14:textId="77777777" w:rsidR="00C34E6E" w:rsidRDefault="00C34E6E" w:rsidP="00C34E6E">
      <w:pPr>
        <w:pStyle w:val="SongsLyrics"/>
      </w:pPr>
    </w:p>
    <w:p w14:paraId="33473D35" w14:textId="07E14A4E" w:rsidR="00C34E6E" w:rsidRPr="00C34E6E" w:rsidRDefault="00C34E6E" w:rsidP="00C34E6E">
      <w:pPr>
        <w:pStyle w:val="SongsLyrics"/>
      </w:pPr>
      <w:r w:rsidRPr="00C34E6E">
        <w:rPr>
          <w:rStyle w:val="SongsChords"/>
        </w:rPr>
        <w:t>Em7</w:t>
      </w:r>
      <w:r w:rsidRPr="00C34E6E">
        <w:t xml:space="preserve"> </w:t>
      </w:r>
      <w:r w:rsidRPr="00C34E6E">
        <w:rPr>
          <w:rStyle w:val="SongsChords"/>
        </w:rPr>
        <w:t>Bm7</w:t>
      </w:r>
      <w:r w:rsidRPr="00C34E6E">
        <w:t xml:space="preserve"> </w:t>
      </w:r>
      <w:r w:rsidRPr="00C34E6E">
        <w:rPr>
          <w:rStyle w:val="SongsChords"/>
        </w:rPr>
        <w:t>D</w:t>
      </w:r>
      <w:r w:rsidRPr="00C34E6E">
        <w:t xml:space="preserve"> </w:t>
      </w:r>
      <w:r w:rsidRPr="00C34E6E">
        <w:rPr>
          <w:rStyle w:val="SongsChords"/>
        </w:rPr>
        <w:t>A</w:t>
      </w:r>
      <w:r w:rsidRPr="00C34E6E">
        <w:t xml:space="preserve"> </w:t>
      </w:r>
      <w:r w:rsidRPr="00C34E6E">
        <w:rPr>
          <w:rStyle w:val="SongsChords"/>
        </w:rPr>
        <w:t>D/F#</w:t>
      </w:r>
    </w:p>
    <w:p w14:paraId="666486A1" w14:textId="4B11104E" w:rsidR="00C34E6E" w:rsidRDefault="00C34E6E" w:rsidP="00C34E6E">
      <w:pPr>
        <w:pStyle w:val="SongsLyrics"/>
      </w:pPr>
    </w:p>
    <w:p w14:paraId="1142879C" w14:textId="77777777" w:rsidR="00C34E6E" w:rsidRDefault="00C34E6E" w:rsidP="00C34E6E">
      <w:pPr>
        <w:pStyle w:val="SongsLyrics"/>
      </w:pPr>
    </w:p>
    <w:p w14:paraId="61E4B709" w14:textId="0F00156C" w:rsidR="00C34E6E" w:rsidRDefault="00C34E6E" w:rsidP="00C34E6E">
      <w:pPr>
        <w:pStyle w:val="SongsLyrics"/>
      </w:pPr>
      <w:r>
        <w:t>[Ending]</w:t>
      </w:r>
    </w:p>
    <w:p w14:paraId="3762D716" w14:textId="77777777" w:rsidR="00C34E6E" w:rsidRDefault="00C34E6E" w:rsidP="00C34E6E">
      <w:pPr>
        <w:pStyle w:val="SongsLyrics"/>
      </w:pPr>
    </w:p>
    <w:p w14:paraId="1E4EC81C" w14:textId="40592810" w:rsidR="00C34E6E" w:rsidRPr="00C34E6E" w:rsidRDefault="00C34E6E" w:rsidP="00C34E6E">
      <w:pPr>
        <w:pStyle w:val="SongsLyrics"/>
      </w:pPr>
      <w:r w:rsidRPr="00C34E6E">
        <w:rPr>
          <w:rStyle w:val="SongsChords"/>
        </w:rPr>
        <w:t>G</w:t>
      </w:r>
    </w:p>
    <w:p w14:paraId="1ADA73DB" w14:textId="247B74EC" w:rsidR="00C34E6E" w:rsidRDefault="00C34E6E" w:rsidP="00C34E6E">
      <w:pPr>
        <w:pStyle w:val="SongsLyrics"/>
      </w:pPr>
    </w:p>
    <w:p w14:paraId="7421A499" w14:textId="77777777" w:rsidR="00C34E6E" w:rsidRPr="00907B18" w:rsidRDefault="00C34E6E" w:rsidP="00C34E6E">
      <w:pPr>
        <w:pStyle w:val="SongsLyrics"/>
      </w:pPr>
    </w:p>
    <w:sectPr w:rsidR="00C34E6E" w:rsidRPr="00907B18" w:rsidSect="005565B9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1D52CB"/>
    <w:rsid w:val="00226C17"/>
    <w:rsid w:val="00270CEB"/>
    <w:rsid w:val="002815CA"/>
    <w:rsid w:val="00300FC5"/>
    <w:rsid w:val="003A52AF"/>
    <w:rsid w:val="004116FB"/>
    <w:rsid w:val="004D2D39"/>
    <w:rsid w:val="00506C38"/>
    <w:rsid w:val="0052751E"/>
    <w:rsid w:val="00533EC9"/>
    <w:rsid w:val="005565B9"/>
    <w:rsid w:val="0056768C"/>
    <w:rsid w:val="005761FA"/>
    <w:rsid w:val="00626B34"/>
    <w:rsid w:val="00726B48"/>
    <w:rsid w:val="00744E3F"/>
    <w:rsid w:val="00783B88"/>
    <w:rsid w:val="007A4C55"/>
    <w:rsid w:val="007B61E0"/>
    <w:rsid w:val="0086746D"/>
    <w:rsid w:val="00907B18"/>
    <w:rsid w:val="009454DF"/>
    <w:rsid w:val="009C5726"/>
    <w:rsid w:val="009D5140"/>
    <w:rsid w:val="00A01D97"/>
    <w:rsid w:val="00AB1B07"/>
    <w:rsid w:val="00AD3E95"/>
    <w:rsid w:val="00B601D0"/>
    <w:rsid w:val="00C34E6E"/>
    <w:rsid w:val="00C47CB9"/>
    <w:rsid w:val="00C77FAE"/>
    <w:rsid w:val="00DA6B30"/>
    <w:rsid w:val="00DA7145"/>
    <w:rsid w:val="00E31D9A"/>
    <w:rsid w:val="00E612C7"/>
    <w:rsid w:val="00E92CB6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5565B9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5565B9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5565B9"/>
    <w:pPr>
      <w:spacing w:after="0" w:line="240" w:lineRule="auto"/>
    </w:pPr>
    <w:rPr>
      <w:rFonts w:ascii="Courier New" w:eastAsia="Courier New" w:hAnsi="Courier New" w:cs="Courier New"/>
      <w:sz w:val="20"/>
    </w:rPr>
  </w:style>
  <w:style w:type="character" w:customStyle="1" w:styleId="SongsTitle">
    <w:name w:val="Songs Title"/>
    <w:uiPriority w:val="1"/>
    <w:qFormat/>
    <w:rsid w:val="005565B9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100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23</cp:revision>
  <cp:lastPrinted>2025-06-06T22:27:00Z</cp:lastPrinted>
  <dcterms:created xsi:type="dcterms:W3CDTF">2019-07-28T12:11:00Z</dcterms:created>
  <dcterms:modified xsi:type="dcterms:W3CDTF">2025-06-07T13:14:00Z</dcterms:modified>
</cp:coreProperties>
</file>